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Ind w:w="-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760"/>
        <w:gridCol w:w="5760"/>
      </w:tblGrid>
      <w:tr w:rsidR="002A6E93" w14:paraId="70048CF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5760" w:type="dxa"/>
          </w:tcPr>
          <w:p w14:paraId="68808661" w14:textId="77777777" w:rsidR="002A6E93" w:rsidRDefault="002A6E93" w:rsidP="002A6E93">
            <w:pPr>
              <w:ind w:left="140" w:right="140"/>
            </w:pPr>
          </w:p>
        </w:tc>
        <w:tc>
          <w:tcPr>
            <w:tcW w:w="5760" w:type="dxa"/>
          </w:tcPr>
          <w:p w14:paraId="25B01AE5" w14:textId="77777777" w:rsidR="002A6E93" w:rsidRDefault="002A6E93" w:rsidP="002A6E93">
            <w:pPr>
              <w:ind w:left="140" w:right="140"/>
            </w:pPr>
          </w:p>
        </w:tc>
      </w:tr>
      <w:tr w:rsidR="002A6E93" w14:paraId="2CBF8171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5760" w:type="dxa"/>
          </w:tcPr>
          <w:p w14:paraId="79A1E940" w14:textId="77777777" w:rsidR="002A6E93" w:rsidRDefault="002A6E93" w:rsidP="002A6E93">
            <w:pPr>
              <w:ind w:left="140" w:right="140"/>
            </w:pPr>
          </w:p>
        </w:tc>
        <w:tc>
          <w:tcPr>
            <w:tcW w:w="5760" w:type="dxa"/>
          </w:tcPr>
          <w:p w14:paraId="537E3B8D" w14:textId="77777777" w:rsidR="002A6E93" w:rsidRDefault="002A6E93" w:rsidP="002A6E93">
            <w:pPr>
              <w:ind w:left="140" w:right="140"/>
            </w:pPr>
          </w:p>
        </w:tc>
      </w:tr>
      <w:tr w:rsidR="002A6E93" w14:paraId="70F88D2C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5760" w:type="dxa"/>
          </w:tcPr>
          <w:p w14:paraId="49D59122" w14:textId="77777777" w:rsidR="002A6E93" w:rsidRDefault="002A6E93" w:rsidP="002A6E93">
            <w:pPr>
              <w:ind w:left="140" w:right="140"/>
            </w:pPr>
          </w:p>
        </w:tc>
        <w:tc>
          <w:tcPr>
            <w:tcW w:w="5760" w:type="dxa"/>
          </w:tcPr>
          <w:p w14:paraId="212DB153" w14:textId="77777777" w:rsidR="002A6E93" w:rsidRDefault="002A6E93" w:rsidP="002A6E93">
            <w:pPr>
              <w:ind w:left="140" w:right="140"/>
            </w:pPr>
          </w:p>
        </w:tc>
      </w:tr>
      <w:tr w:rsidR="002A6E93" w14:paraId="6C4E73D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5760" w:type="dxa"/>
          </w:tcPr>
          <w:p w14:paraId="0A4CD0E4" w14:textId="77777777" w:rsidR="002A6E93" w:rsidRDefault="002A6E93" w:rsidP="002A6E93">
            <w:pPr>
              <w:ind w:left="140" w:right="140"/>
            </w:pPr>
          </w:p>
        </w:tc>
        <w:tc>
          <w:tcPr>
            <w:tcW w:w="5760" w:type="dxa"/>
          </w:tcPr>
          <w:p w14:paraId="3FF670B4" w14:textId="77777777" w:rsidR="002A6E93" w:rsidRDefault="002A6E93" w:rsidP="002A6E93">
            <w:pPr>
              <w:ind w:left="140" w:right="140"/>
            </w:pPr>
          </w:p>
        </w:tc>
      </w:tr>
      <w:tr w:rsidR="002A6E93" w14:paraId="13C38A0F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5760" w:type="dxa"/>
          </w:tcPr>
          <w:p w14:paraId="18BFFA9F" w14:textId="77777777" w:rsidR="002A6E93" w:rsidRDefault="002A6E93" w:rsidP="002A6E93">
            <w:pPr>
              <w:ind w:left="140" w:right="140"/>
            </w:pPr>
          </w:p>
        </w:tc>
        <w:tc>
          <w:tcPr>
            <w:tcW w:w="5760" w:type="dxa"/>
          </w:tcPr>
          <w:p w14:paraId="17FE59B1" w14:textId="77777777" w:rsidR="002A6E93" w:rsidRDefault="002A6E93" w:rsidP="002A6E93">
            <w:pPr>
              <w:ind w:left="140" w:right="140"/>
            </w:pPr>
          </w:p>
        </w:tc>
      </w:tr>
      <w:tr w:rsidR="002A6E93" w14:paraId="32C7C0B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5760" w:type="dxa"/>
          </w:tcPr>
          <w:p w14:paraId="4F94221D" w14:textId="77777777" w:rsidR="002A6E93" w:rsidRDefault="002A6E93" w:rsidP="002A6E93">
            <w:pPr>
              <w:ind w:left="140" w:right="140"/>
            </w:pPr>
          </w:p>
        </w:tc>
        <w:tc>
          <w:tcPr>
            <w:tcW w:w="5760" w:type="dxa"/>
          </w:tcPr>
          <w:p w14:paraId="00ED8303" w14:textId="77777777" w:rsidR="002A6E93" w:rsidRDefault="002A6E93" w:rsidP="002A6E93">
            <w:pPr>
              <w:ind w:left="140" w:right="140"/>
            </w:pPr>
          </w:p>
        </w:tc>
      </w:tr>
      <w:tr w:rsidR="002A6E93" w14:paraId="76EE9C18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60"/>
        </w:trPr>
        <w:tc>
          <w:tcPr>
            <w:tcW w:w="5760" w:type="dxa"/>
          </w:tcPr>
          <w:p w14:paraId="3438EFEB" w14:textId="77777777" w:rsidR="002A6E93" w:rsidRDefault="002A6E93" w:rsidP="002A6E93">
            <w:pPr>
              <w:ind w:left="140" w:right="140"/>
            </w:pPr>
          </w:p>
        </w:tc>
        <w:tc>
          <w:tcPr>
            <w:tcW w:w="5760" w:type="dxa"/>
          </w:tcPr>
          <w:p w14:paraId="0758DBA2" w14:textId="77777777" w:rsidR="002A6E93" w:rsidRDefault="002A6E93" w:rsidP="002A6E93">
            <w:pPr>
              <w:ind w:left="140" w:right="140"/>
            </w:pPr>
          </w:p>
        </w:tc>
      </w:tr>
    </w:tbl>
    <w:p w14:paraId="3AE73CCB" w14:textId="77777777" w:rsidR="002A6E93" w:rsidRPr="002A6E93" w:rsidRDefault="002A6E93" w:rsidP="002A6E93">
      <w:pPr>
        <w:ind w:left="140" w:right="140"/>
        <w:rPr>
          <w:vanish/>
        </w:rPr>
      </w:pPr>
    </w:p>
    <w:sectPr w:rsidR="002A6E93" w:rsidRPr="002A6E93" w:rsidSect="002A6E93">
      <w:type w:val="continuous"/>
      <w:pgSz w:w="11962" w:h="16894"/>
      <w:pgMar w:top="858" w:right="263" w:bottom="0" w:left="263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93"/>
    <w:rsid w:val="002A6E93"/>
    <w:rsid w:val="00483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C54D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2A6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DLW-1733</Template>
  <TotalTime>1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 Huizenga - PaperCenter</dc:creator>
  <cp:keywords/>
  <dc:description/>
  <cp:lastModifiedBy>Henri Huizenga - PaperCenter</cp:lastModifiedBy>
  <cp:revision>1</cp:revision>
  <dcterms:created xsi:type="dcterms:W3CDTF">2020-10-15T13:35:00Z</dcterms:created>
  <dcterms:modified xsi:type="dcterms:W3CDTF">2020-10-15T13:36:00Z</dcterms:modified>
</cp:coreProperties>
</file>